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jc w:val="center"/>
        <w:rPr>
          <w:rFonts w:hint="default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南开大学注册商标使用授权申请表</w:t>
      </w:r>
    </w:p>
    <w:p>
      <w:pPr>
        <w:spacing w:before="6" w:line="240" w:lineRule="auto"/>
        <w:rPr>
          <w:rFonts w:ascii="宋体" w:hAnsi="宋体" w:eastAsia="宋体" w:cs="宋体"/>
          <w:sz w:val="23"/>
          <w:szCs w:val="23"/>
        </w:rPr>
      </w:pPr>
    </w:p>
    <w:tbl>
      <w:tblPr>
        <w:tblStyle w:val="5"/>
        <w:tblW w:w="0" w:type="auto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4"/>
        <w:gridCol w:w="2299"/>
        <w:gridCol w:w="1700"/>
        <w:gridCol w:w="308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exact"/>
        </w:trPr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102" w:line="240" w:lineRule="auto"/>
              <w:ind w:right="0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申请人</w:t>
            </w:r>
          </w:p>
        </w:tc>
        <w:tc>
          <w:tcPr>
            <w:tcW w:w="2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02" w:line="240" w:lineRule="auto"/>
              <w:ind w:left="103" w:right="0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02" w:line="240" w:lineRule="auto"/>
              <w:ind w:left="103" w:right="0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申请单位</w:t>
            </w:r>
          </w:p>
        </w:tc>
        <w:tc>
          <w:tcPr>
            <w:tcW w:w="3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line="240" w:lineRule="auto"/>
              <w:ind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exact"/>
        </w:trPr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102" w:line="240" w:lineRule="auto"/>
              <w:ind w:right="0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项目负责人</w:t>
            </w:r>
          </w:p>
        </w:tc>
        <w:tc>
          <w:tcPr>
            <w:tcW w:w="2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02" w:line="240" w:lineRule="auto"/>
              <w:ind w:left="103" w:right="0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02" w:line="240" w:lineRule="auto"/>
              <w:ind w:left="103" w:right="0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3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line="240" w:lineRule="auto"/>
              <w:ind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1" w:hRule="exact"/>
        </w:trPr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102" w:line="240" w:lineRule="auto"/>
              <w:ind w:right="0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商标名称</w:t>
            </w:r>
          </w:p>
        </w:tc>
        <w:tc>
          <w:tcPr>
            <w:tcW w:w="70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02" w:line="240" w:lineRule="auto"/>
              <w:ind w:left="103" w:right="0"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如商标为非文字类图标，可简要描述图标名称。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9" w:hRule="exact"/>
        </w:trPr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102" w:line="240" w:lineRule="auto"/>
              <w:ind w:right="0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商标图样</w:t>
            </w:r>
          </w:p>
        </w:tc>
        <w:tc>
          <w:tcPr>
            <w:tcW w:w="70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line="240" w:lineRule="auto"/>
              <w:ind w:right="0"/>
              <w:jc w:val="left"/>
              <w:rPr>
                <w:rFonts w:hint="eastAsia" w:ascii="宋体" w:hAnsi="宋体" w:eastAsia="宋体" w:cs="宋体"/>
                <w:spacing w:val="-8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如使用校徽等图案，请将图标电子版放至此表格。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7" w:hRule="exact"/>
        </w:trPr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102" w:line="240" w:lineRule="auto"/>
              <w:ind w:right="0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校名、校徽使用计划（用途、方式、期限等）</w:t>
            </w:r>
          </w:p>
        </w:tc>
        <w:tc>
          <w:tcPr>
            <w:tcW w:w="70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□ 科研使用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教学使用 □ 合作交流 □ 社会服务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学生活动</w:t>
            </w:r>
          </w:p>
          <w:p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□ 其他：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single"/>
              </w:rPr>
              <w:t xml:space="preserve">          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0" w:hRule="exact"/>
        </w:trPr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23" w:line="297" w:lineRule="auto"/>
              <w:ind w:left="103" w:right="-7" w:hanging="111"/>
              <w:jc w:val="center"/>
              <w:rPr>
                <w:rFonts w:hint="default" w:ascii="宋体" w:hAnsi="宋体" w:eastAsia="宋体" w:cs="宋体"/>
                <w:spacing w:val="-9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使用范围</w:t>
            </w:r>
          </w:p>
        </w:tc>
        <w:tc>
          <w:tcPr>
            <w:tcW w:w="70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如：校外机构使用XX个、师生使用XX个，后附合同、协议等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1" w:hRule="exact"/>
        </w:trPr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23" w:line="297" w:lineRule="auto"/>
              <w:ind w:left="103" w:right="-7" w:hanging="111"/>
              <w:jc w:val="center"/>
              <w:rPr>
                <w:rFonts w:hint="default" w:ascii="宋体" w:hAnsi="宋体" w:eastAsia="宋体" w:cs="宋体"/>
                <w:spacing w:val="-9"/>
                <w:sz w:val="24"/>
                <w:szCs w:val="24"/>
                <w:lang w:val="en-US" w:eastAsia="zh-CN"/>
              </w:rPr>
            </w:pPr>
          </w:p>
          <w:p>
            <w:pPr>
              <w:pStyle w:val="9"/>
              <w:spacing w:before="23" w:line="297" w:lineRule="auto"/>
              <w:ind w:left="103" w:right="-7" w:hanging="111"/>
              <w:jc w:val="center"/>
              <w:rPr>
                <w:rFonts w:hint="default" w:ascii="宋体" w:hAnsi="宋体" w:eastAsia="宋体" w:cs="宋体"/>
                <w:spacing w:val="-9"/>
                <w:sz w:val="24"/>
                <w:szCs w:val="24"/>
                <w:lang w:val="en-US" w:eastAsia="zh-CN"/>
              </w:rPr>
            </w:pPr>
          </w:p>
          <w:p>
            <w:pPr>
              <w:pStyle w:val="9"/>
              <w:spacing w:before="23" w:line="297" w:lineRule="auto"/>
              <w:ind w:left="103" w:right="-7" w:hanging="111"/>
              <w:jc w:val="center"/>
              <w:rPr>
                <w:rFonts w:hint="default" w:ascii="宋体" w:hAnsi="宋体" w:eastAsia="宋体" w:cs="宋体"/>
                <w:spacing w:val="-9"/>
                <w:sz w:val="24"/>
                <w:szCs w:val="24"/>
                <w:lang w:val="en-US" w:eastAsia="zh-CN"/>
              </w:rPr>
            </w:pPr>
          </w:p>
          <w:p>
            <w:pPr>
              <w:pStyle w:val="9"/>
              <w:spacing w:before="23" w:line="297" w:lineRule="auto"/>
              <w:ind w:left="103" w:right="-7" w:hanging="111"/>
              <w:jc w:val="center"/>
              <w:rPr>
                <w:rFonts w:hint="default" w:ascii="宋体" w:hAnsi="宋体" w:eastAsia="宋体" w:cs="宋体"/>
                <w:spacing w:val="-9"/>
                <w:sz w:val="24"/>
                <w:szCs w:val="24"/>
                <w:lang w:val="en-US" w:eastAsia="zh-CN"/>
              </w:rPr>
            </w:pPr>
          </w:p>
          <w:p>
            <w:pPr>
              <w:pStyle w:val="9"/>
              <w:spacing w:before="23" w:line="297" w:lineRule="auto"/>
              <w:ind w:left="103" w:right="-7" w:hanging="111"/>
              <w:jc w:val="center"/>
              <w:rPr>
                <w:rFonts w:hint="default" w:ascii="宋体" w:hAnsi="宋体" w:eastAsia="宋体" w:cs="宋体"/>
                <w:spacing w:val="-9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  <w:t>申请授权概况</w:t>
            </w:r>
          </w:p>
        </w:tc>
        <w:tc>
          <w:tcPr>
            <w:tcW w:w="70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exac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使用载体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□印刷品□办公文具或耗材□工艺品□网站或新媒体□建筑物或构筑物□牌匾标牌□服装鞋帽及其他织物□仪器设备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其他 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ab/>
            </w:r>
          </w:p>
          <w:p>
            <w:pPr>
              <w:spacing w:line="360" w:lineRule="exac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rPr>
                <w:rFonts w:hint="default" w:ascii="宋体" w:hAnsi="宋体" w:eastAsia="宋体" w:cs="宋体"/>
                <w:spacing w:val="-9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起止时间：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ab/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日至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月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1" w:hRule="exact"/>
        </w:trPr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项目负责人声明</w:t>
            </w:r>
          </w:p>
        </w:tc>
        <w:tc>
          <w:tcPr>
            <w:tcW w:w="70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校名校徽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使用申请材料全面、真实、有效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sym w:font="Wingdings 2" w:char="00A3"/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2.严格按照法律法规和学校规定合法合理使用学校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校名校徽；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sym w:font="Wingdings 2" w:char="00A3"/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3.在使用过程中维护学校声誉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不用作任何商业用途；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sym w:font="Wingdings 2" w:char="00A3"/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4.及时处理因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校名校徽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使用引发的侵权案件或社会不良事件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sym w:font="Wingdings 2" w:char="00A3"/>
            </w:r>
          </w:p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before="156" w:beforeLines="50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签字：                                         年  月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8" w:hRule="exact"/>
        </w:trPr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相关业务主管部门意见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0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负责人签字：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单位公章：       </w:t>
            </w:r>
          </w:p>
          <w:p>
            <w:pPr>
              <w:ind w:firstLine="4080" w:firstLineChars="17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ind w:firstLine="4080" w:firstLineChars="17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ind w:firstLine="3600" w:firstLineChars="1500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月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8" w:hRule="exact"/>
        </w:trPr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学校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办公室意见</w:t>
            </w:r>
          </w:p>
        </w:tc>
        <w:tc>
          <w:tcPr>
            <w:tcW w:w="70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负责人签字：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单位公章：        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ind w:firstLine="3600" w:firstLineChars="15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月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8" w:hRule="exact"/>
        </w:trPr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校领导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意见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0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校领导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签字： 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ind w:firstLine="720" w:firstLineChars="3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月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3" w:hRule="exact"/>
        </w:trPr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 w:bidi="ar-SA"/>
              </w:rPr>
              <w:t>备注</w:t>
            </w:r>
          </w:p>
        </w:tc>
        <w:tc>
          <w:tcPr>
            <w:tcW w:w="70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注：1.本表仅适用于学校校名校徽的非盈利性使用申请；</w:t>
      </w:r>
    </w:p>
    <w:p>
      <w:p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1.申请使用类型包括：学校中英文全称、简称及其汉语拼音与图形；其它学校所有的标识性文字与图案；其他指向学校各单位提供的商品或服务的文字或图形；在国家商标局或境外已注册的商标；学校名称、名誉权、荣誉权等； </w:t>
      </w:r>
    </w:p>
    <w:p>
      <w:pPr>
        <w:rPr>
          <w:rFonts w:hint="eastAsia" w:eastAsia="宋体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2.申请使用校名校徽的使用范围包括但不限于在产品上、服务上或者活动中以各种形式实使用。</w:t>
      </w:r>
    </w:p>
    <w:sectPr>
      <w:footerReference r:id="rId5" w:type="default"/>
      <w:footerReference r:id="rId6" w:type="even"/>
      <w:pgSz w:w="11910" w:h="16840"/>
      <w:pgMar w:top="1580" w:right="1300" w:bottom="1480" w:left="1180" w:header="0" w:footer="128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evenAndOddHeaders w:val="1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2"/>
  </w:compat>
  <w:docVars>
    <w:docVar w:name="commondata" w:val="eyJoZGlkIjoiNGFhNzJlNmRmOTJkYTU1ODY4ZGQ3ODBiYjZmNzIwOTgifQ=="/>
  </w:docVars>
  <w:rsids>
    <w:rsidRoot w:val="00000000"/>
    <w:rsid w:val="1C7706D0"/>
    <w:rsid w:val="6556386A"/>
    <w:rsid w:val="6659611C"/>
    <w:rsid w:val="6F74465E"/>
    <w:rsid w:val="73C035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14"/>
    </w:pPr>
    <w:rPr>
      <w:rFonts w:ascii="宋体" w:hAnsi="宋体" w:eastAsia="宋体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586</Words>
  <Characters>595</Characters>
  <TotalTime>70</TotalTime>
  <ScaleCrop>false</ScaleCrop>
  <LinksUpToDate>false</LinksUpToDate>
  <CharactersWithSpaces>822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2025-07-27T11:29:00Z</dcterms:created>
  <dc:creator>毕淑清</dc:creator>
  <cp:lastModifiedBy>宋卓然</cp:lastModifiedBy>
  <dcterms:modified xsi:type="dcterms:W3CDTF">2025-07-27T10:47:10Z</dcterms:modified>
  <dc:title>首都师范大学学校办公室文件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2025-07-27T00:00:00Z</vt:filetime>
  </property>
  <property fmtid="{D5CDD505-2E9C-101B-9397-08002B2CF9AE}" pid="5" name="KSOProductBuildVer">
    <vt:lpwstr>2052-11.1.0.14036</vt:lpwstr>
  </property>
  <property fmtid="{D5CDD505-2E9C-101B-9397-08002B2CF9AE}" pid="6" name="ICV">
    <vt:lpwstr>CE03969899C84B8CAD8A6DD9399A325A_12</vt:lpwstr>
  </property>
</Properties>
</file>